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lang w:val="uk-UA"/>
        </w:rPr>
      </w:pPr>
      <w:r w:rsidRPr="009E0C4A">
        <w:rPr>
          <w:rFonts w:ascii="Times New Roman" w:hAnsi="Times New Roman" w:cs="Times New Roman"/>
          <w:bCs/>
          <w:lang w:val="uk-UA"/>
        </w:rPr>
        <w:t xml:space="preserve">Форма 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lang w:val="uk-UA"/>
        </w:rPr>
      </w:pPr>
      <w:r w:rsidRPr="009E0C4A">
        <w:rPr>
          <w:rFonts w:ascii="Times New Roman" w:hAnsi="Times New Roman" w:cs="Times New Roman"/>
          <w:bCs/>
          <w:lang w:val="uk-UA"/>
        </w:rPr>
        <w:t>ПОВІДОМЛЕННЯ</w:t>
      </w:r>
    </w:p>
    <w:p w:rsidR="00556FCF" w:rsidRPr="009E0C4A" w:rsidRDefault="00556FCF" w:rsidP="00556FCF">
      <w:pPr>
        <w:jc w:val="center"/>
        <w:rPr>
          <w:rFonts w:ascii="Times New Roman" w:eastAsia="Times New Roman" w:hAnsi="Times New Roman" w:cs="Times New Roman"/>
          <w:lang w:val="uk-UA"/>
        </w:rPr>
      </w:pPr>
      <w:r w:rsidRPr="009E0C4A">
        <w:rPr>
          <w:rFonts w:ascii="Times New Roman" w:hAnsi="Times New Roman" w:cs="Times New Roman"/>
          <w:lang w:val="uk-UA"/>
        </w:rPr>
        <w:t>ПРО НЕПРИЙНЯТНУ ПОВЕДІНКУ</w:t>
      </w:r>
      <w:r w:rsidR="004B1CFC">
        <w:rPr>
          <w:rFonts w:ascii="Times New Roman" w:hAnsi="Times New Roman" w:cs="Times New Roman"/>
          <w:lang w:val="uk-UA"/>
        </w:rPr>
        <w:t xml:space="preserve"> (</w:t>
      </w:r>
      <w:r w:rsidR="004B1CFC" w:rsidRPr="009E0C4A">
        <w:rPr>
          <w:rFonts w:ascii="Times New Roman" w:hAnsi="Times New Roman" w:cs="Times New Roman"/>
          <w:lang w:val="uk-UA"/>
        </w:rPr>
        <w:t>НЕНАЛЕЖНІ ДІЇ*)</w:t>
      </w:r>
      <w:r w:rsidRPr="009E0C4A">
        <w:rPr>
          <w:rFonts w:ascii="Times New Roman" w:hAnsi="Times New Roman" w:cs="Times New Roman"/>
          <w:lang w:val="uk-UA"/>
        </w:rPr>
        <w:t>/ПОРУШЕННЯ</w:t>
      </w:r>
      <w:r w:rsidR="004B1CFC">
        <w:rPr>
          <w:rFonts w:ascii="Times New Roman" w:hAnsi="Times New Roman" w:cs="Times New Roman"/>
          <w:lang w:val="uk-UA"/>
        </w:rPr>
        <w:t xml:space="preserve"> 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 xml:space="preserve">Дата повідомлення: </w:t>
      </w:r>
      <w:r w:rsidRPr="009E0C4A">
        <w:rPr>
          <w:rFonts w:ascii="Times New Roman" w:hAnsi="Times New Roman" w:cs="Times New Roman"/>
          <w:lang w:val="uk-UA"/>
        </w:rPr>
        <w:t>____________________________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>Оберіть вид неналежних дій (неприйнятної поведінки чи порушення):</w:t>
      </w:r>
    </w:p>
    <w:p w:rsidR="00556FCF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1745454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неетична поведінка працівника</w:t>
      </w:r>
    </w:p>
    <w:p w:rsidR="00971DAE" w:rsidRDefault="00971DAE" w:rsidP="00971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399671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Pr="009E0C4A">
        <w:rPr>
          <w:rFonts w:ascii="Times New Roman" w:hAnsi="Times New Roman" w:cs="Times New Roman"/>
          <w:lang w:val="uk-UA"/>
        </w:rPr>
        <w:t xml:space="preserve"> дискримінація клієнта/працівника за будь-якими ознаками</w:t>
      </w:r>
    </w:p>
    <w:p w:rsidR="00971DAE" w:rsidRPr="009E0C4A" w:rsidRDefault="00971DAE" w:rsidP="00971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1852864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Pr="009E0C4A">
        <w:rPr>
          <w:rFonts w:ascii="Times New Roman" w:hAnsi="Times New Roman" w:cs="Times New Roman"/>
          <w:lang w:val="uk-UA"/>
        </w:rPr>
        <w:t xml:space="preserve"> ігнорування працівником своїх посадових обов’язків</w:t>
      </w:r>
    </w:p>
    <w:p w:rsidR="00556FCF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35087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розповсюдження конфіденційної інформації (комерційної таємниці, таємниці страхування)</w:t>
      </w:r>
    </w:p>
    <w:p w:rsidR="00556FCF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1992559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зловживання працівником своїм службовим становищем</w:t>
      </w:r>
    </w:p>
    <w:p w:rsidR="00556FCF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1899976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прийняття пропозиції, обіцянки щодо неправомірної вигоди або її одержання </w:t>
      </w:r>
      <w:r w:rsidR="00556FCF" w:rsidRPr="009E0C4A">
        <w:rPr>
          <w:rFonts w:ascii="Times New Roman" w:eastAsia="Times New Roman" w:hAnsi="Times New Roman" w:cs="Times New Roman"/>
          <w:lang w:val="uk-UA"/>
        </w:rPr>
        <w:t>неправомірної вигоди</w:t>
      </w:r>
      <w:r w:rsidR="004B1CFC">
        <w:rPr>
          <w:rFonts w:ascii="Times New Roman" w:eastAsia="Times New Roman" w:hAnsi="Times New Roman" w:cs="Times New Roman"/>
          <w:lang w:val="uk-UA"/>
        </w:rPr>
        <w:t xml:space="preserve">, </w:t>
      </w:r>
      <w:r w:rsidR="00556FCF" w:rsidRPr="009E0C4A">
        <w:rPr>
          <w:rFonts w:ascii="Times New Roman" w:eastAsia="Times New Roman" w:hAnsi="Times New Roman" w:cs="Times New Roman"/>
          <w:lang w:val="uk-UA"/>
        </w:rPr>
        <w:t>підкуп або провокація підкупу</w:t>
      </w:r>
    </w:p>
    <w:p w:rsidR="00556FCF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2012593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ігнорування працівником конфлікту інтересів </w:t>
      </w:r>
    </w:p>
    <w:p w:rsidR="00556FCF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1476680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пряме підпорядкування працівнику його близьких осіб</w:t>
      </w:r>
    </w:p>
    <w:p w:rsidR="00556FCF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602844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здійснення працівником </w:t>
      </w:r>
      <w:r w:rsidR="004B1CFC">
        <w:rPr>
          <w:rFonts w:ascii="Times New Roman" w:hAnsi="Times New Roman" w:cs="Times New Roman"/>
          <w:lang w:val="uk-UA"/>
        </w:rPr>
        <w:t xml:space="preserve">в робочий час </w:t>
      </w:r>
      <w:r w:rsidR="00556FCF" w:rsidRPr="009E0C4A">
        <w:rPr>
          <w:rFonts w:ascii="Times New Roman" w:hAnsi="Times New Roman" w:cs="Times New Roman"/>
          <w:lang w:val="uk-UA"/>
        </w:rPr>
        <w:t xml:space="preserve">діяльності, не пов’язаної із </w:t>
      </w:r>
      <w:r w:rsidR="004B1CFC">
        <w:rPr>
          <w:rFonts w:ascii="Times New Roman" w:hAnsi="Times New Roman" w:cs="Times New Roman"/>
          <w:lang w:val="uk-UA"/>
        </w:rPr>
        <w:t xml:space="preserve">діяльністю </w:t>
      </w:r>
      <w:r w:rsidR="00556FCF" w:rsidRPr="009E0C4A">
        <w:rPr>
          <w:rFonts w:ascii="Times New Roman" w:hAnsi="Times New Roman" w:cs="Times New Roman"/>
          <w:lang w:val="uk-UA"/>
        </w:rPr>
        <w:t>Компані</w:t>
      </w:r>
      <w:r w:rsidR="004B1CFC">
        <w:rPr>
          <w:rFonts w:ascii="Times New Roman" w:hAnsi="Times New Roman" w:cs="Times New Roman"/>
          <w:lang w:val="uk-UA"/>
        </w:rPr>
        <w:t>ї</w:t>
      </w:r>
    </w:p>
    <w:p w:rsidR="00971DAE" w:rsidRPr="009E0C4A" w:rsidRDefault="00971DAE" w:rsidP="00971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1976016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Pr="009E0C4A">
        <w:rPr>
          <w:rFonts w:ascii="Times New Roman" w:hAnsi="Times New Roman" w:cs="Times New Roman"/>
          <w:lang w:val="uk-UA"/>
        </w:rPr>
        <w:t xml:space="preserve"> надання стороннім особам консультацій для ухилення від обов’язкових процедур (у тому</w:t>
      </w:r>
    </w:p>
    <w:p w:rsidR="00971DAE" w:rsidRPr="009E0C4A" w:rsidRDefault="00971DAE" w:rsidP="00971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9E0C4A">
        <w:rPr>
          <w:rFonts w:ascii="Times New Roman" w:hAnsi="Times New Roman" w:cs="Times New Roman"/>
          <w:lang w:val="uk-UA"/>
        </w:rPr>
        <w:t>числі з питань фінансового моніторингу)</w:t>
      </w:r>
    </w:p>
    <w:p w:rsidR="00971DAE" w:rsidRDefault="00971DAE" w:rsidP="00971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107797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Pr="009E0C4A">
        <w:rPr>
          <w:rFonts w:ascii="Times New Roman" w:hAnsi="Times New Roman" w:cs="Times New Roman"/>
          <w:lang w:val="uk-UA"/>
        </w:rPr>
        <w:t xml:space="preserve"> порушення вимог законодавства у сфері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</w:t>
      </w:r>
    </w:p>
    <w:p w:rsidR="00971DAE" w:rsidRDefault="00971DAE" w:rsidP="00971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33268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Pr="009E0C4A">
        <w:rPr>
          <w:rFonts w:ascii="Times New Roman" w:hAnsi="Times New Roman" w:cs="Times New Roman"/>
          <w:lang w:val="uk-UA"/>
        </w:rPr>
        <w:t xml:space="preserve"> інші дії/бездіяльність працівника, які можуть бути пов’язані із недотриманням вимог законодавства, регуляторних вимог, внутрішніх документів, у тому числі етичних стандартів та правил поведінки, наслідком яких є/можуть бути фінансові, репутаційні чи інші втрати (вказати деталі нижче)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556FCF" w:rsidRPr="009E0C4A" w:rsidRDefault="00556FCF" w:rsidP="00CB49AD">
      <w:pPr>
        <w:shd w:val="clear" w:color="auto" w:fill="007DB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CB49AD">
        <w:rPr>
          <w:rFonts w:ascii="Times New Roman" w:hAnsi="Times New Roman" w:cs="Times New Roman"/>
          <w:lang w:val="uk-UA"/>
        </w:rPr>
        <w:t>_______________________________________________________________________________________</w:t>
      </w:r>
    </w:p>
    <w:p w:rsidR="009E0C4A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>Детальна інформація про неналежні дії</w:t>
      </w:r>
      <w:r w:rsidR="004B1CFC">
        <w:rPr>
          <w:rFonts w:ascii="Times New Roman" w:hAnsi="Times New Roman" w:cs="Times New Roman"/>
          <w:b/>
          <w:bCs/>
          <w:lang w:val="uk-UA"/>
        </w:rPr>
        <w:t>/ порушення</w:t>
      </w:r>
    </w:p>
    <w:p w:rsidR="00556FCF" w:rsidRPr="004B1CFC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4B1CFC">
        <w:rPr>
          <w:rFonts w:ascii="Times New Roman" w:hAnsi="Times New Roman" w:cs="Times New Roman"/>
          <w:bCs/>
          <w:lang w:val="uk-UA"/>
        </w:rPr>
        <w:t xml:space="preserve">Дата та час події: </w:t>
      </w:r>
      <w:r w:rsidRPr="004B1CFC">
        <w:rPr>
          <w:rFonts w:ascii="Times New Roman" w:hAnsi="Times New Roman" w:cs="Times New Roman"/>
          <w:lang w:val="uk-UA"/>
        </w:rPr>
        <w:t>____________________</w:t>
      </w:r>
    </w:p>
    <w:p w:rsidR="00556FCF" w:rsidRPr="004B1CFC" w:rsidRDefault="004B1CFC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4B1CFC">
        <w:rPr>
          <w:rFonts w:ascii="Times New Roman" w:hAnsi="Times New Roman" w:cs="Times New Roman"/>
          <w:bCs/>
          <w:lang w:val="uk-UA"/>
        </w:rPr>
        <w:t>Інформація про</w:t>
      </w:r>
      <w:r w:rsidR="00556FCF" w:rsidRPr="004B1CFC">
        <w:rPr>
          <w:rFonts w:ascii="Times New Roman" w:hAnsi="Times New Roman" w:cs="Times New Roman"/>
          <w:bCs/>
          <w:lang w:val="uk-UA"/>
        </w:rPr>
        <w:t xml:space="preserve"> працівника, </w:t>
      </w:r>
      <w:r>
        <w:rPr>
          <w:rFonts w:ascii="Times New Roman" w:hAnsi="Times New Roman" w:cs="Times New Roman"/>
          <w:bCs/>
          <w:lang w:val="uk-UA"/>
        </w:rPr>
        <w:t>який</w:t>
      </w:r>
      <w:r w:rsidR="00556FCF" w:rsidRPr="004B1CFC">
        <w:rPr>
          <w:rFonts w:ascii="Times New Roman" w:hAnsi="Times New Roman" w:cs="Times New Roman"/>
          <w:bCs/>
          <w:lang w:val="uk-UA"/>
        </w:rPr>
        <w:t xml:space="preserve"> вчинив неналежні дії: </w:t>
      </w:r>
      <w:r w:rsidR="00556FCF" w:rsidRPr="004B1CFC">
        <w:rPr>
          <w:rFonts w:ascii="Times New Roman" w:hAnsi="Times New Roman" w:cs="Times New Roman"/>
          <w:lang w:val="uk-UA"/>
        </w:rPr>
        <w:t>_______________________________________________</w:t>
      </w:r>
      <w:r w:rsidRPr="004B1CFC">
        <w:rPr>
          <w:rFonts w:ascii="Times New Roman" w:hAnsi="Times New Roman" w:cs="Times New Roman"/>
          <w:lang w:val="uk-UA"/>
        </w:rPr>
        <w:t>_______________________________________</w:t>
      </w:r>
      <w:r w:rsidR="00556FCF" w:rsidRPr="004B1CFC">
        <w:rPr>
          <w:rFonts w:ascii="Times New Roman" w:hAnsi="Times New Roman" w:cs="Times New Roman"/>
          <w:lang w:val="uk-UA"/>
        </w:rPr>
        <w:t>_</w:t>
      </w:r>
    </w:p>
    <w:p w:rsidR="009E0C4A" w:rsidRPr="004B1CFC" w:rsidRDefault="00556FCF" w:rsidP="009E0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uk-UA"/>
        </w:rPr>
      </w:pPr>
      <w:r w:rsidRPr="004B1CFC">
        <w:rPr>
          <w:rFonts w:ascii="Times New Roman" w:hAnsi="Times New Roman" w:cs="Times New Roman"/>
          <w:bCs/>
          <w:lang w:val="uk-UA"/>
        </w:rPr>
        <w:t xml:space="preserve">Деталі: </w:t>
      </w:r>
      <w:r w:rsidR="009E0C4A" w:rsidRPr="004B1CF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</w:t>
      </w:r>
    </w:p>
    <w:p w:rsidR="009E0C4A" w:rsidRPr="009E0C4A" w:rsidRDefault="009E0C4A" w:rsidP="009E0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>_______________________________________________________________________________________</w:t>
      </w:r>
    </w:p>
    <w:p w:rsidR="009E0C4A" w:rsidRPr="009E0C4A" w:rsidRDefault="009E0C4A" w:rsidP="009E0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>_______________________________________________________________________________________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971DAE" w:rsidRPr="009E0C4A" w:rsidRDefault="00971DAE" w:rsidP="00971DAE">
      <w:pPr>
        <w:shd w:val="clear" w:color="auto" w:fill="007DB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CB49AD">
        <w:rPr>
          <w:rFonts w:ascii="Times New Roman" w:hAnsi="Times New Roman" w:cs="Times New Roman"/>
          <w:lang w:val="uk-UA"/>
        </w:rPr>
        <w:t>_______________________________________________________________________________________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>Чи бажаєте Ви залишити свої дані та інформацію про звернення конфіденційними?</w:t>
      </w:r>
    </w:p>
    <w:p w:rsidR="00556FCF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729920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ТАК</w:t>
      </w:r>
    </w:p>
    <w:p w:rsidR="009E0C4A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816728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НІ 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 xml:space="preserve">Ваше ПІБ: </w:t>
      </w:r>
      <w:r w:rsidRPr="009E0C4A">
        <w:rPr>
          <w:rFonts w:ascii="Times New Roman" w:hAnsi="Times New Roman" w:cs="Times New Roman"/>
          <w:lang w:val="uk-UA"/>
        </w:rPr>
        <w:t>___________________</w:t>
      </w:r>
      <w:r w:rsidR="009E0C4A" w:rsidRPr="009E0C4A">
        <w:rPr>
          <w:rFonts w:ascii="Times New Roman" w:hAnsi="Times New Roman" w:cs="Times New Roman"/>
          <w:lang w:val="uk-UA"/>
        </w:rPr>
        <w:t>______________________________________________________</w:t>
      </w:r>
      <w:r w:rsidRPr="009E0C4A">
        <w:rPr>
          <w:rFonts w:ascii="Times New Roman" w:hAnsi="Times New Roman" w:cs="Times New Roman"/>
          <w:lang w:val="uk-UA"/>
        </w:rPr>
        <w:t>_. **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9E0C4A">
        <w:rPr>
          <w:rFonts w:ascii="Times New Roman" w:hAnsi="Times New Roman" w:cs="Times New Roman"/>
          <w:lang w:val="uk-UA"/>
        </w:rPr>
        <w:t xml:space="preserve">( </w:t>
      </w:r>
      <w:proofErr w:type="spellStart"/>
      <w:r w:rsidRPr="009E0C4A">
        <w:rPr>
          <w:rFonts w:ascii="Times New Roman" w:hAnsi="Times New Roman" w:cs="Times New Roman"/>
          <w:lang w:val="uk-UA"/>
        </w:rPr>
        <w:t>тел</w:t>
      </w:r>
      <w:proofErr w:type="spellEnd"/>
      <w:r w:rsidRPr="009E0C4A">
        <w:rPr>
          <w:rFonts w:ascii="Times New Roman" w:hAnsi="Times New Roman" w:cs="Times New Roman"/>
          <w:lang w:val="uk-UA"/>
        </w:rPr>
        <w:t>:_______________________.**, е-</w:t>
      </w:r>
      <w:proofErr w:type="spellStart"/>
      <w:r w:rsidRPr="009E0C4A">
        <w:rPr>
          <w:rFonts w:ascii="Times New Roman" w:hAnsi="Times New Roman" w:cs="Times New Roman"/>
          <w:lang w:val="uk-UA"/>
        </w:rPr>
        <w:t>mail</w:t>
      </w:r>
      <w:proofErr w:type="spellEnd"/>
      <w:r w:rsidRPr="009E0C4A">
        <w:rPr>
          <w:rFonts w:ascii="Times New Roman" w:hAnsi="Times New Roman" w:cs="Times New Roman"/>
          <w:lang w:val="uk-UA"/>
        </w:rPr>
        <w:t>_______________@ ______________________</w:t>
      </w:r>
      <w:r w:rsidR="009E0C4A" w:rsidRPr="009E0C4A">
        <w:rPr>
          <w:rFonts w:ascii="Times New Roman" w:hAnsi="Times New Roman" w:cs="Times New Roman"/>
          <w:lang w:val="uk-UA"/>
        </w:rPr>
        <w:t>_______</w:t>
      </w:r>
      <w:r w:rsidRPr="009E0C4A">
        <w:rPr>
          <w:rFonts w:ascii="Times New Roman" w:hAnsi="Times New Roman" w:cs="Times New Roman"/>
          <w:lang w:val="uk-UA"/>
        </w:rPr>
        <w:t>__.**</w:t>
      </w:r>
    </w:p>
    <w:p w:rsidR="009E0C4A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971DAE" w:rsidRPr="009E0C4A" w:rsidRDefault="00971DAE" w:rsidP="00971DAE">
      <w:pPr>
        <w:shd w:val="clear" w:color="auto" w:fill="007DB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CB49AD">
        <w:rPr>
          <w:rFonts w:ascii="Times New Roman" w:hAnsi="Times New Roman" w:cs="Times New Roman"/>
          <w:lang w:val="uk-UA"/>
        </w:rPr>
        <w:t>_______________________________________________________________________________________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>Чи бажаєте Ви отримати інформацію про результати розгляду звернення?</w:t>
      </w:r>
    </w:p>
    <w:p w:rsidR="00556FCF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303821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ТАК</w:t>
      </w:r>
    </w:p>
    <w:p w:rsidR="00556FCF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sdt>
        <w:sdtPr>
          <w:rPr>
            <w:rFonts w:ascii="Segoe UI Symbol" w:hAnsi="Segoe UI Symbol" w:cs="Segoe UI Symbol"/>
            <w:lang w:val="uk-UA"/>
          </w:rPr>
          <w:id w:val="-1132555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FCF" w:rsidRPr="009E0C4A">
            <w:rPr>
              <w:rFonts w:ascii="MS Gothic" w:eastAsia="MS Gothic" w:hAnsi="MS Gothic" w:cs="Segoe UI Symbol" w:hint="eastAsia"/>
              <w:lang w:val="uk-UA"/>
            </w:rPr>
            <w:t>☐</w:t>
          </w:r>
        </w:sdtContent>
      </w:sdt>
      <w:r w:rsidR="00556FCF" w:rsidRPr="009E0C4A">
        <w:rPr>
          <w:rFonts w:ascii="Times New Roman" w:hAnsi="Times New Roman" w:cs="Times New Roman"/>
          <w:lang w:val="uk-UA"/>
        </w:rPr>
        <w:t xml:space="preserve"> НІ</w:t>
      </w:r>
    </w:p>
    <w:p w:rsidR="00971DAE" w:rsidRPr="009E0C4A" w:rsidRDefault="00971DAE" w:rsidP="00971DAE">
      <w:pPr>
        <w:shd w:val="clear" w:color="auto" w:fill="007DB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CB49AD">
        <w:rPr>
          <w:rFonts w:ascii="Times New Roman" w:hAnsi="Times New Roman" w:cs="Times New Roman"/>
          <w:lang w:val="uk-UA"/>
        </w:rPr>
        <w:t>_______________________________________________________________________________________</w:t>
      </w:r>
    </w:p>
    <w:p w:rsidR="009E0C4A" w:rsidRPr="009E0C4A" w:rsidRDefault="009E0C4A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>Інші деталі, які варто врахувати при розгляді Вашого звернення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>_______________________________________________________________________________________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9E0C4A">
        <w:rPr>
          <w:rFonts w:ascii="Times New Roman" w:hAnsi="Times New Roman" w:cs="Times New Roman"/>
          <w:b/>
          <w:bCs/>
          <w:lang w:val="uk-UA"/>
        </w:rPr>
        <w:t>_______________________________________________________________________________________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0C4A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* </w:t>
      </w:r>
      <w:r w:rsidRPr="009E0C4A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Неналежні дії </w:t>
      </w:r>
      <w:r w:rsidRPr="009E0C4A">
        <w:rPr>
          <w:rFonts w:ascii="Times New Roman" w:hAnsi="Times New Roman" w:cs="Times New Roman"/>
          <w:sz w:val="20"/>
          <w:szCs w:val="20"/>
          <w:lang w:val="uk-UA"/>
        </w:rPr>
        <w:t>- будь-які дії чи бездіяльність, що пов’язані з фактичним або потенційним порушенням працівником вимог законодавства України, регуляторних вимог, внутрішніх документів, у тому числі етичних стандартів та правил поведінки, що можуть завдати фінансових, репутаційних чи інших втрат</w:t>
      </w:r>
    </w:p>
    <w:p w:rsidR="00556FCF" w:rsidRPr="009E0C4A" w:rsidRDefault="00556FCF" w:rsidP="00556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</w:p>
    <w:p w:rsidR="00C2114E" w:rsidRPr="009E0C4A" w:rsidRDefault="00556FCF" w:rsidP="00556FCF">
      <w:r w:rsidRPr="009E0C4A">
        <w:rPr>
          <w:rFonts w:ascii="Times New Roman" w:hAnsi="Times New Roman" w:cs="Times New Roman"/>
          <w:sz w:val="20"/>
          <w:szCs w:val="20"/>
          <w:lang w:val="uk-UA"/>
        </w:rPr>
        <w:t xml:space="preserve">** </w:t>
      </w:r>
      <w:r w:rsidRPr="00D61640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Не </w:t>
      </w:r>
      <w:r w:rsidR="00D61640" w:rsidRPr="00D61640">
        <w:rPr>
          <w:rFonts w:ascii="Times New Roman" w:hAnsi="Times New Roman" w:cs="Times New Roman"/>
          <w:bCs/>
          <w:sz w:val="20"/>
          <w:szCs w:val="20"/>
          <w:lang w:val="uk-UA"/>
        </w:rPr>
        <w:t>надається</w:t>
      </w:r>
      <w:r w:rsidRPr="00D61640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D61640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Pr="009E0C4A">
        <w:rPr>
          <w:rFonts w:ascii="Times New Roman" w:hAnsi="Times New Roman" w:cs="Times New Roman"/>
          <w:sz w:val="20"/>
          <w:szCs w:val="20"/>
          <w:lang w:val="uk-UA"/>
        </w:rPr>
        <w:t xml:space="preserve"> наданні анонімних повідомлень</w:t>
      </w:r>
    </w:p>
    <w:sectPr w:rsidR="00C2114E" w:rsidRPr="009E0C4A" w:rsidSect="009E0C4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CF"/>
    <w:rsid w:val="004B1CFC"/>
    <w:rsid w:val="00556FCF"/>
    <w:rsid w:val="00971DAE"/>
    <w:rsid w:val="009E0C4A"/>
    <w:rsid w:val="00C2114E"/>
    <w:rsid w:val="00CB49AD"/>
    <w:rsid w:val="00D6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91E0"/>
  <w15:chartTrackingRefBased/>
  <w15:docId w15:val="{51550617-3358-438C-ABF0-BF2D0F87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6FCF"/>
    <w:rPr>
      <w:rFonts w:ascii="Calibri" w:eastAsia="Calibri" w:hAnsi="Calibri" w:cs="Calibri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56223B5C</Template>
  <TotalTime>61</TotalTime>
  <Pages>1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Литвиненко</dc:creator>
  <cp:keywords/>
  <dc:description/>
  <cp:lastModifiedBy>Владимир Литвиненко</cp:lastModifiedBy>
  <cp:revision>2</cp:revision>
  <dcterms:created xsi:type="dcterms:W3CDTF">2025-03-10T17:16:00Z</dcterms:created>
  <dcterms:modified xsi:type="dcterms:W3CDTF">2025-03-11T15:58:00Z</dcterms:modified>
</cp:coreProperties>
</file>